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F61A14" w14:textId="77777777" w:rsidR="00CA4527" w:rsidRDefault="00CA4527"/>
    <w:p w14:paraId="65535AEA" w14:textId="33F1D439" w:rsidR="00CA4527" w:rsidRPr="001952C3" w:rsidRDefault="004A1DEB">
      <w:pPr>
        <w:rPr>
          <w:rFonts w:ascii="Arial" w:hAnsi="Arial" w:cs="Minion-Regular"/>
          <w:b/>
          <w:iCs/>
          <w:color w:val="000000"/>
          <w:sz w:val="22"/>
          <w:szCs w:val="22"/>
        </w:rPr>
      </w:pPr>
      <w:r w:rsidRPr="001952C3">
        <w:rPr>
          <w:rFonts w:ascii="Arial" w:hAnsi="Arial" w:cs="Minion-Regular"/>
          <w:b/>
          <w:iCs/>
          <w:color w:val="000000"/>
          <w:sz w:val="22"/>
          <w:szCs w:val="22"/>
        </w:rPr>
        <w:t>Inklusionshandleplan</w:t>
      </w:r>
    </w:p>
    <w:p w14:paraId="0D5106CE" w14:textId="77777777" w:rsidR="004A1DEB" w:rsidRDefault="004A1DEB">
      <w:pPr>
        <w:rPr>
          <w:rFonts w:ascii="Arial" w:hAnsi="Arial" w:cs="Minion-Regular"/>
          <w:i/>
          <w:iCs/>
          <w:color w:val="000000"/>
          <w:sz w:val="22"/>
          <w:szCs w:val="22"/>
        </w:rPr>
      </w:pPr>
    </w:p>
    <w:tbl>
      <w:tblPr>
        <w:tblW w:w="11057" w:type="dxa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4252"/>
        <w:gridCol w:w="4253"/>
      </w:tblGrid>
      <w:tr w:rsidR="004A1DEB" w:rsidRPr="00CA4527" w14:paraId="2C438718" w14:textId="77777777" w:rsidTr="000E558B">
        <w:trPr>
          <w:trHeight w:val="60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D9D9D9" w:themeColor="background1" w:themeShade="D9" w:fill="E6E6E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CF4969A" w14:textId="77777777" w:rsidR="004A1DEB" w:rsidRPr="00CA4527" w:rsidRDefault="004A1DEB" w:rsidP="000E558B">
            <w:pPr>
              <w:pStyle w:val="NoParagraphStyle"/>
              <w:spacing w:line="240" w:lineRule="auto"/>
              <w:textAlignment w:val="auto"/>
              <w:rPr>
                <w:rFonts w:ascii="Arial" w:hAnsi="Arial"/>
                <w:color w:val="auto"/>
              </w:rPr>
            </w:pP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D9D9D9" w:themeColor="background1" w:themeShade="D9" w:fill="E6E6E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E42608B" w14:textId="77777777" w:rsidR="004A1DEB" w:rsidRPr="00CA4527" w:rsidRDefault="004A1DEB" w:rsidP="000E558B">
            <w:pPr>
              <w:pStyle w:val="brdtekst"/>
              <w:jc w:val="left"/>
              <w:rPr>
                <w:rFonts w:ascii="Arial" w:hAnsi="Arial"/>
              </w:rPr>
            </w:pPr>
            <w:r w:rsidRPr="00CA4527">
              <w:rPr>
                <w:rFonts w:ascii="Arial" w:hAnsi="Arial" w:cs="HelveticaNeue-Bold"/>
                <w:b/>
                <w:bCs/>
                <w:sz w:val="20"/>
                <w:szCs w:val="20"/>
              </w:rPr>
              <w:t>Mål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solid" w:color="D9D9D9" w:themeColor="background1" w:themeShade="D9" w:fill="E6E6E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37EA318" w14:textId="77777777" w:rsidR="004A1DEB" w:rsidRPr="00CA4527" w:rsidRDefault="004A1DEB" w:rsidP="000E558B">
            <w:pPr>
              <w:pStyle w:val="brdtekst"/>
              <w:jc w:val="left"/>
              <w:rPr>
                <w:rFonts w:ascii="Arial" w:hAnsi="Arial"/>
              </w:rPr>
            </w:pPr>
            <w:r w:rsidRPr="00CA4527">
              <w:rPr>
                <w:rFonts w:ascii="Arial" w:hAnsi="Arial" w:cs="HelveticaNeue-Bold"/>
                <w:b/>
                <w:bCs/>
                <w:sz w:val="20"/>
                <w:szCs w:val="20"/>
              </w:rPr>
              <w:t>Konkrete</w:t>
            </w:r>
            <w:r>
              <w:rPr>
                <w:rFonts w:ascii="Arial" w:hAnsi="Arial" w:cs="HelveticaNeue-Bold"/>
                <w:b/>
                <w:bCs/>
                <w:sz w:val="20"/>
                <w:szCs w:val="20"/>
              </w:rPr>
              <w:t xml:space="preserve"> </w:t>
            </w:r>
            <w:r w:rsidRPr="00CA4527">
              <w:rPr>
                <w:rFonts w:ascii="Arial" w:hAnsi="Arial" w:cs="HelveticaNeue-Bold"/>
                <w:b/>
                <w:bCs/>
                <w:sz w:val="20"/>
                <w:szCs w:val="20"/>
              </w:rPr>
              <w:t>tiltag</w:t>
            </w:r>
          </w:p>
        </w:tc>
      </w:tr>
      <w:tr w:rsidR="004A1DEB" w:rsidRPr="00CA4527" w14:paraId="752747B4" w14:textId="77777777" w:rsidTr="000E558B">
        <w:trPr>
          <w:trHeight w:val="1701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5A2601D" w14:textId="77777777" w:rsidR="004A1DEB" w:rsidRPr="00CA4527" w:rsidRDefault="004A1DEB" w:rsidP="000E558B">
            <w:pPr>
              <w:pStyle w:val="brdtekst"/>
              <w:jc w:val="left"/>
              <w:rPr>
                <w:rFonts w:ascii="Arial" w:hAnsi="Arial"/>
              </w:rPr>
            </w:pPr>
            <w:r w:rsidRPr="00CA4527">
              <w:rPr>
                <w:rFonts w:ascii="Arial" w:hAnsi="Arial" w:cs="HelveticaNeue-Bold"/>
                <w:b/>
                <w:bCs/>
                <w:sz w:val="20"/>
                <w:szCs w:val="20"/>
              </w:rPr>
              <w:t>Børnefællesskaber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14DFB73" w14:textId="77777777" w:rsidR="004A1DEB" w:rsidRPr="00CA4527" w:rsidRDefault="004A1DEB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7B42620" w14:textId="77777777" w:rsidR="004A1DEB" w:rsidRPr="00CA4527" w:rsidRDefault="004A1DEB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</w:tr>
      <w:tr w:rsidR="004A1DEB" w:rsidRPr="00CA4527" w14:paraId="3502D802" w14:textId="77777777" w:rsidTr="000E558B">
        <w:trPr>
          <w:trHeight w:val="1701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EF6B96D" w14:textId="77777777" w:rsidR="004A1DEB" w:rsidRPr="00CA4527" w:rsidRDefault="004A1DEB" w:rsidP="000E558B">
            <w:pPr>
              <w:pStyle w:val="brdtekst"/>
              <w:jc w:val="left"/>
              <w:rPr>
                <w:rFonts w:ascii="Arial" w:hAnsi="Arial"/>
              </w:rPr>
            </w:pPr>
            <w:r w:rsidRPr="00CA4527">
              <w:rPr>
                <w:rFonts w:ascii="Arial" w:hAnsi="Arial" w:cs="HelveticaNeue-Bold"/>
                <w:b/>
                <w:bCs/>
                <w:sz w:val="20"/>
                <w:szCs w:val="20"/>
              </w:rPr>
              <w:t>Barn-voksen-</w:t>
            </w:r>
            <w:r w:rsidRPr="00CA4527">
              <w:rPr>
                <w:rFonts w:ascii="Arial" w:hAnsi="Arial" w:cs="HelveticaNeue-Bold"/>
                <w:b/>
                <w:bCs/>
                <w:sz w:val="20"/>
                <w:szCs w:val="20"/>
              </w:rPr>
              <w:br/>
              <w:t>fællesskaber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A34804F" w14:textId="77777777" w:rsidR="004A1DEB" w:rsidRPr="00CA4527" w:rsidRDefault="004A1DEB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B2B3E54" w14:textId="77777777" w:rsidR="004A1DEB" w:rsidRPr="00CA4527" w:rsidRDefault="004A1DEB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</w:tr>
      <w:tr w:rsidR="004A1DEB" w:rsidRPr="00CA4527" w14:paraId="1D49538D" w14:textId="77777777" w:rsidTr="000E558B">
        <w:trPr>
          <w:trHeight w:val="1701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925A71B" w14:textId="77777777" w:rsidR="004A1DEB" w:rsidRPr="00CA4527" w:rsidRDefault="004A1DEB" w:rsidP="000E558B">
            <w:pPr>
              <w:pStyle w:val="brdtekst"/>
              <w:jc w:val="left"/>
              <w:rPr>
                <w:rFonts w:ascii="Arial" w:hAnsi="Arial"/>
              </w:rPr>
            </w:pPr>
            <w:r w:rsidRPr="00CA4527">
              <w:rPr>
                <w:rFonts w:ascii="Arial" w:hAnsi="Arial" w:cs="HelveticaNeue-Bold"/>
                <w:b/>
                <w:bCs/>
                <w:sz w:val="20"/>
                <w:szCs w:val="20"/>
              </w:rPr>
              <w:t>Voksenfællesskaber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488A39B" w14:textId="77777777" w:rsidR="004A1DEB" w:rsidRPr="00CA4527" w:rsidRDefault="004A1DEB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8F94142" w14:textId="77777777" w:rsidR="004A1DEB" w:rsidRPr="00CA4527" w:rsidRDefault="004A1DEB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</w:tr>
      <w:tr w:rsidR="004A1DEB" w:rsidRPr="00CA4527" w14:paraId="646FEF88" w14:textId="77777777" w:rsidTr="000E558B">
        <w:trPr>
          <w:trHeight w:val="1701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1170225" w14:textId="160231BD" w:rsidR="004A1DEB" w:rsidRPr="00CA4527" w:rsidRDefault="004A1DEB" w:rsidP="00E002DB">
            <w:pPr>
              <w:pStyle w:val="brdtekst"/>
              <w:jc w:val="left"/>
              <w:rPr>
                <w:rFonts w:ascii="Arial" w:hAnsi="Arial"/>
              </w:rPr>
            </w:pPr>
            <w:r w:rsidRPr="00CA4527">
              <w:rPr>
                <w:rFonts w:ascii="Arial" w:hAnsi="Arial" w:cs="HelveticaNeue-Bold"/>
                <w:b/>
                <w:bCs/>
                <w:sz w:val="20"/>
                <w:szCs w:val="20"/>
              </w:rPr>
              <w:t>Forældre</w:t>
            </w:r>
            <w:bookmarkStart w:id="0" w:name="_GoBack"/>
            <w:bookmarkEnd w:id="0"/>
            <w:r w:rsidRPr="00CA4527">
              <w:rPr>
                <w:rFonts w:ascii="Arial" w:hAnsi="Arial" w:cs="HelveticaNeue-Bold"/>
                <w:b/>
                <w:bCs/>
                <w:sz w:val="20"/>
                <w:szCs w:val="20"/>
              </w:rPr>
              <w:t>fællesskaber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ABA0895" w14:textId="77777777" w:rsidR="004A1DEB" w:rsidRPr="00CA4527" w:rsidRDefault="004A1DEB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DE7E604" w14:textId="77777777" w:rsidR="004A1DEB" w:rsidRPr="00CA4527" w:rsidRDefault="004A1DEB" w:rsidP="000E558B">
            <w:pPr>
              <w:pStyle w:val="brdtekst"/>
              <w:jc w:val="left"/>
              <w:rPr>
                <w:rFonts w:ascii="Arial" w:hAnsi="Arial"/>
              </w:rPr>
            </w:pPr>
          </w:p>
        </w:tc>
      </w:tr>
    </w:tbl>
    <w:p w14:paraId="35452A92" w14:textId="77777777" w:rsidR="004A1DEB" w:rsidRDefault="004A1DEB" w:rsidP="004A1DEB"/>
    <w:sectPr w:rsidR="004A1DEB" w:rsidSect="007F49AF">
      <w:footerReference w:type="default" r:id="rId7"/>
      <w:pgSz w:w="11900" w:h="16840"/>
      <w:pgMar w:top="567" w:right="418" w:bottom="1701" w:left="426" w:header="708" w:footer="3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8524FF" w14:textId="77777777" w:rsidR="007F49AF" w:rsidRDefault="007F49AF" w:rsidP="007F49AF">
      <w:r>
        <w:separator/>
      </w:r>
    </w:p>
  </w:endnote>
  <w:endnote w:type="continuationSeparator" w:id="0">
    <w:p w14:paraId="1287B2DB" w14:textId="77777777" w:rsidR="007F49AF" w:rsidRDefault="007F49AF" w:rsidP="007F4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Neue-Bold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-Regular">
    <w:altName w:val="Minio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B308C" w14:textId="77777777" w:rsidR="007F49AF" w:rsidRDefault="007F49AF" w:rsidP="007F49AF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CA0873" wp14:editId="7AB328C6">
              <wp:simplePos x="0" y="0"/>
              <wp:positionH relativeFrom="column">
                <wp:posOffset>114300</wp:posOffset>
              </wp:positionH>
              <wp:positionV relativeFrom="paragraph">
                <wp:posOffset>-214630</wp:posOffset>
              </wp:positionV>
              <wp:extent cx="5372100" cy="401955"/>
              <wp:effectExtent l="0" t="0" r="0" b="4445"/>
              <wp:wrapNone/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72100" cy="401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A2D422" w14:textId="77777777" w:rsidR="007F49AF" w:rsidRPr="007F49AF" w:rsidRDefault="007F49AF">
                          <w:pPr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</w:pPr>
                          <w:r w:rsidRPr="007F49AF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Inklusionsvejledning i dagtilbud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4" o:spid="_x0000_s1026" type="#_x0000_t202" style="position:absolute;margin-left:9pt;margin-top:-16.85pt;width:423pt;height:31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" filled="f" stroked="f">
              <v:textbox>
                <w:txbxContent>
                  <w:p w14:paraId="6AA2D422" w14:textId="77777777" w:rsidR="007F49AF" w:rsidRPr="007F49AF" w:rsidRDefault="007F49AF">
                    <w:pPr>
                      <w:rPr>
                        <w:rFonts w:ascii="Arial" w:hAnsi="Arial"/>
                        <w:b/>
                        <w:sz w:val="22"/>
                        <w:szCs w:val="22"/>
                      </w:rPr>
                    </w:pPr>
                    <w:r w:rsidRPr="007F49AF">
                      <w:rPr>
                        <w:rFonts w:ascii="Arial" w:hAnsi="Arial"/>
                        <w:b/>
                        <w:sz w:val="22"/>
                        <w:szCs w:val="22"/>
                      </w:rPr>
                      <w:t>Inklusionsvejledning i dagtilbud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46301DA7" wp14:editId="3EEE74E5">
          <wp:simplePos x="0" y="0"/>
          <wp:positionH relativeFrom="column">
            <wp:posOffset>6172200</wp:posOffset>
          </wp:positionH>
          <wp:positionV relativeFrom="paragraph">
            <wp:posOffset>-100330</wp:posOffset>
          </wp:positionV>
          <wp:extent cx="690880" cy="162089"/>
          <wp:effectExtent l="0" t="0" r="0" b="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1620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D075E3D" wp14:editId="7EB73D52">
          <wp:simplePos x="0" y="0"/>
          <wp:positionH relativeFrom="column">
            <wp:posOffset>6400800</wp:posOffset>
          </wp:positionH>
          <wp:positionV relativeFrom="paragraph">
            <wp:posOffset>-1014730</wp:posOffset>
          </wp:positionV>
          <wp:extent cx="510540" cy="797560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6B879F5" wp14:editId="7E2B9FEA">
          <wp:simplePos x="0" y="0"/>
          <wp:positionH relativeFrom="column">
            <wp:posOffset>0</wp:posOffset>
          </wp:positionH>
          <wp:positionV relativeFrom="paragraph">
            <wp:posOffset>-900430</wp:posOffset>
          </wp:positionV>
          <wp:extent cx="6976745" cy="1047750"/>
          <wp:effectExtent l="0" t="0" r="8255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674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D3A158" w14:textId="77777777" w:rsidR="007F49AF" w:rsidRDefault="007F49AF" w:rsidP="007F49AF">
      <w:r>
        <w:separator/>
      </w:r>
    </w:p>
  </w:footnote>
  <w:footnote w:type="continuationSeparator" w:id="0">
    <w:p w14:paraId="232EB9B2" w14:textId="77777777" w:rsidR="007F49AF" w:rsidRDefault="007F49AF" w:rsidP="007F49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9AF"/>
    <w:rsid w:val="001952C3"/>
    <w:rsid w:val="00343AF1"/>
    <w:rsid w:val="004A1DEB"/>
    <w:rsid w:val="007F49AF"/>
    <w:rsid w:val="00CA4527"/>
    <w:rsid w:val="00E0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5D11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F49AF"/>
  </w:style>
  <w:style w:type="paragraph" w:styleId="Sidefod">
    <w:name w:val="footer"/>
    <w:basedOn w:val="Normal"/>
    <w:link w:val="Sidefo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F49A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F49A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F49A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CA45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Bold" w:hAnsi="HelveticaNeue-Bold" w:cs="Times New Roman"/>
      <w:color w:val="000000"/>
      <w:lang w:val="en-US"/>
    </w:rPr>
  </w:style>
  <w:style w:type="paragraph" w:customStyle="1" w:styleId="brdtekst">
    <w:name w:val="brødtekst"/>
    <w:basedOn w:val="NoParagraphStyle"/>
    <w:uiPriority w:val="99"/>
    <w:rsid w:val="00CA4527"/>
    <w:pPr>
      <w:spacing w:line="300" w:lineRule="atLeast"/>
      <w:jc w:val="both"/>
    </w:pPr>
    <w:rPr>
      <w:sz w:val="22"/>
      <w:szCs w:val="22"/>
      <w:lang w:val="da-DK"/>
    </w:rPr>
  </w:style>
  <w:style w:type="character" w:customStyle="1" w:styleId="Kursiv">
    <w:name w:val="Kursiv"/>
    <w:uiPriority w:val="99"/>
    <w:rsid w:val="00CA452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F49AF"/>
  </w:style>
  <w:style w:type="paragraph" w:styleId="Sidefod">
    <w:name w:val="footer"/>
    <w:basedOn w:val="Normal"/>
    <w:link w:val="Sidefo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F49A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F49A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F49A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CA45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Bold" w:hAnsi="HelveticaNeue-Bold" w:cs="Times New Roman"/>
      <w:color w:val="000000"/>
      <w:lang w:val="en-US"/>
    </w:rPr>
  </w:style>
  <w:style w:type="paragraph" w:customStyle="1" w:styleId="brdtekst">
    <w:name w:val="brødtekst"/>
    <w:basedOn w:val="NoParagraphStyle"/>
    <w:uiPriority w:val="99"/>
    <w:rsid w:val="00CA4527"/>
    <w:pPr>
      <w:spacing w:line="300" w:lineRule="atLeast"/>
      <w:jc w:val="both"/>
    </w:pPr>
    <w:rPr>
      <w:sz w:val="22"/>
      <w:szCs w:val="22"/>
      <w:lang w:val="da-DK"/>
    </w:rPr>
  </w:style>
  <w:style w:type="character" w:customStyle="1" w:styleId="Kursiv">
    <w:name w:val="Kursiv"/>
    <w:uiPriority w:val="99"/>
    <w:rsid w:val="00CA45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82218C33.dotm</Template>
  <TotalTime>1</TotalTime>
  <Pages>1</Pages>
  <Words>20</Words>
  <Characters>122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Dafolo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 Clement Kristensen</dc:creator>
  <cp:lastModifiedBy>Anita Oxvig Lorenzen</cp:lastModifiedBy>
  <cp:revision>2</cp:revision>
  <dcterms:created xsi:type="dcterms:W3CDTF">2014-08-12T07:38:00Z</dcterms:created>
  <dcterms:modified xsi:type="dcterms:W3CDTF">2014-08-12T07:38:00Z</dcterms:modified>
</cp:coreProperties>
</file>